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148913F" w14:textId="4C9B63ED" w:rsidR="00E644B1" w:rsidRDefault="00517F9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76751" wp14:editId="5525886C">
                <wp:simplePos x="0" y="0"/>
                <wp:positionH relativeFrom="column">
                  <wp:posOffset>6400800</wp:posOffset>
                </wp:positionH>
                <wp:positionV relativeFrom="paragraph">
                  <wp:posOffset>3202940</wp:posOffset>
                </wp:positionV>
                <wp:extent cx="2857500" cy="20548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05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97B33" w14:textId="77777777" w:rsidR="00C96FC8" w:rsidRPr="00517F91" w:rsidRDefault="00C96FC8" w:rsidP="00C96FC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  <w:t>Benwick Primary School</w:t>
                            </w:r>
                          </w:p>
                          <w:p w14:paraId="2C37F82B" w14:textId="77777777" w:rsidR="00C96FC8" w:rsidRPr="00517F91" w:rsidRDefault="00C96FC8" w:rsidP="00C96FC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7A385CA3" w14:textId="77777777" w:rsidR="00C96FC8" w:rsidRPr="00517F91" w:rsidRDefault="00C96FC8" w:rsidP="00C96FC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  <w:t>Sport Active After – School Tag Rugby</w:t>
                            </w:r>
                          </w:p>
                          <w:p w14:paraId="5F46E34E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Monday 4</w:t>
                            </w:r>
                            <w:r w:rsidRPr="00517F91">
                              <w:rPr>
                                <w:sz w:val="14"/>
                                <w:szCs w:val="1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November – Monday 9</w:t>
                            </w:r>
                            <w:r w:rsidRPr="00517F91">
                              <w:rPr>
                                <w:sz w:val="14"/>
                                <w:szCs w:val="1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December (6 sessions)</w:t>
                            </w:r>
                          </w:p>
                          <w:p w14:paraId="3D8B1E8C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15:15-16:15</w:t>
                            </w:r>
                          </w:p>
                          <w:p w14:paraId="1D1FBA54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Reception-Year 6</w:t>
                            </w:r>
                          </w:p>
                          <w:p w14:paraId="653BD758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£21.00 per participant per course</w:t>
                            </w:r>
                          </w:p>
                          <w:p w14:paraId="66B32815" w14:textId="77777777" w:rsidR="00C96FC8" w:rsidRPr="00517F91" w:rsidRDefault="00C96FC8" w:rsidP="00C96FC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  <w:t>Sport Active After – School Hockey</w:t>
                            </w:r>
                          </w:p>
                          <w:p w14:paraId="02158AFE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Tuesday 5th</w:t>
                            </w:r>
                            <w:r w:rsidRPr="00517F91">
                              <w:rPr>
                                <w:sz w:val="14"/>
                                <w:szCs w:val="1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November – Tuesday 10th December (6 sessions)</w:t>
                            </w:r>
                          </w:p>
                          <w:p w14:paraId="0F81F231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15:15-16:15</w:t>
                            </w:r>
                          </w:p>
                          <w:p w14:paraId="0734F2F6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Reception- Year 6</w:t>
                            </w:r>
                          </w:p>
                          <w:p w14:paraId="1559717B" w14:textId="77777777" w:rsidR="00C96FC8" w:rsidRPr="00517F91" w:rsidRDefault="00C96FC8" w:rsidP="00C96FC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£21.00 per participant per course</w:t>
                            </w:r>
                          </w:p>
                          <w:p w14:paraId="2F8DC423" w14:textId="77777777" w:rsidR="00C96FC8" w:rsidRPr="00517F91" w:rsidRDefault="00C96FC8" w:rsidP="00517F91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b/>
                                <w:sz w:val="14"/>
                                <w:szCs w:val="14"/>
                                <w:lang w:val="en-GB"/>
                              </w:rPr>
                              <w:t>Sport Active After – School Netball</w:t>
                            </w:r>
                          </w:p>
                          <w:p w14:paraId="6CAA3878" w14:textId="77777777" w:rsidR="00C96FC8" w:rsidRPr="00517F91" w:rsidRDefault="00C96FC8" w:rsidP="00517F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Wednesday 6</w:t>
                            </w:r>
                            <w:r w:rsidRPr="00517F91">
                              <w:rPr>
                                <w:sz w:val="14"/>
                                <w:szCs w:val="1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November -wednesday 11</w:t>
                            </w:r>
                            <w:r w:rsidRPr="00517F91">
                              <w:rPr>
                                <w:sz w:val="14"/>
                                <w:szCs w:val="14"/>
                                <w:vertAlign w:val="superscript"/>
                                <w:lang w:val="en-GB"/>
                              </w:rPr>
                              <w:t xml:space="preserve">th </w:t>
                            </w: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December(6 Sessions)</w:t>
                            </w:r>
                          </w:p>
                          <w:p w14:paraId="594557EA" w14:textId="77777777" w:rsidR="00C96FC8" w:rsidRPr="00517F91" w:rsidRDefault="00C96FC8" w:rsidP="00517F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15:15-16:15</w:t>
                            </w:r>
                          </w:p>
                          <w:p w14:paraId="544AA3D1" w14:textId="77777777" w:rsidR="00C96FC8" w:rsidRPr="00517F91" w:rsidRDefault="00C96FC8" w:rsidP="00517F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Reception –Year 6</w:t>
                            </w:r>
                          </w:p>
                          <w:p w14:paraId="4E7B73C6" w14:textId="77777777" w:rsidR="00C96FC8" w:rsidRPr="00517F91" w:rsidRDefault="00C96FC8" w:rsidP="00517F91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17F91">
                              <w:rPr>
                                <w:sz w:val="14"/>
                                <w:szCs w:val="14"/>
                                <w:lang w:val="en-GB"/>
                              </w:rPr>
                              <w:t>£21.00 per participant per course</w:t>
                            </w:r>
                          </w:p>
                          <w:p w14:paraId="71154D84" w14:textId="77777777" w:rsidR="00C96FC8" w:rsidRPr="00517F91" w:rsidRDefault="00C96FC8" w:rsidP="00517F91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GB"/>
                              </w:rPr>
                            </w:pPr>
                          </w:p>
                          <w:p w14:paraId="1870F3A9" w14:textId="538B6F8A" w:rsidR="00C94D3D" w:rsidRPr="00C94D3D" w:rsidRDefault="00C94D3D" w:rsidP="00C96FC8">
                            <w:pPr>
                              <w:ind w:firstLine="720"/>
                              <w:rPr>
                                <w:rFonts w:ascii="Lato Regular" w:hAnsi="Lato Regular"/>
                                <w:b/>
                                <w:color w:val="82368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857675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7in;margin-top:252.2pt;width:225pt;height:16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1K+tACAAAP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" filled="f" stroked="f">
                <v:textbox>
                  <w:txbxContent>
                    <w:p w14:paraId="04397B33" w14:textId="77777777" w:rsidR="00C96FC8" w:rsidRPr="00517F91" w:rsidRDefault="00C96FC8" w:rsidP="00C96FC8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 w:rsidRPr="00517F91">
                        <w:rPr>
                          <w:b/>
                          <w:sz w:val="14"/>
                          <w:szCs w:val="14"/>
                          <w:lang w:val="en-GB"/>
                        </w:rPr>
                        <w:t>Benwick</w:t>
                      </w:r>
                      <w:proofErr w:type="spellEnd"/>
                      <w:r w:rsidRPr="00517F91">
                        <w:rPr>
                          <w:b/>
                          <w:sz w:val="14"/>
                          <w:szCs w:val="14"/>
                          <w:lang w:val="en-GB"/>
                        </w:rPr>
                        <w:t xml:space="preserve"> Primary School</w:t>
                      </w:r>
                    </w:p>
                    <w:p w14:paraId="2C37F82B" w14:textId="77777777" w:rsidR="00C96FC8" w:rsidRPr="00517F91" w:rsidRDefault="00C96FC8" w:rsidP="00C96FC8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GB"/>
                        </w:rPr>
                      </w:pPr>
                    </w:p>
                    <w:p w14:paraId="7A385CA3" w14:textId="77777777" w:rsidR="00C96FC8" w:rsidRPr="00517F91" w:rsidRDefault="00C96FC8" w:rsidP="00C96FC8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b/>
                          <w:sz w:val="14"/>
                          <w:szCs w:val="14"/>
                          <w:lang w:val="en-GB"/>
                        </w:rPr>
                        <w:t>Sport Active After – School Tag Rugby</w:t>
                      </w:r>
                    </w:p>
                    <w:p w14:paraId="5F46E34E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Monday 4</w:t>
                      </w:r>
                      <w:r w:rsidRPr="00517F91">
                        <w:rPr>
                          <w:sz w:val="14"/>
                          <w:szCs w:val="14"/>
                          <w:vertAlign w:val="superscript"/>
                          <w:lang w:val="en-GB"/>
                        </w:rPr>
                        <w:t>th</w:t>
                      </w: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November – Monday 9</w:t>
                      </w:r>
                      <w:r w:rsidRPr="00517F91">
                        <w:rPr>
                          <w:sz w:val="14"/>
                          <w:szCs w:val="14"/>
                          <w:vertAlign w:val="superscript"/>
                          <w:lang w:val="en-GB"/>
                        </w:rPr>
                        <w:t>th</w:t>
                      </w: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December (6 sessions)</w:t>
                      </w:r>
                    </w:p>
                    <w:p w14:paraId="3D8B1E8C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15:15-16:15</w:t>
                      </w:r>
                    </w:p>
                    <w:p w14:paraId="1D1FBA54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Reception-Year 6</w:t>
                      </w:r>
                    </w:p>
                    <w:p w14:paraId="653BD758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£21.00 per participant per course</w:t>
                      </w:r>
                    </w:p>
                    <w:p w14:paraId="66B32815" w14:textId="77777777" w:rsidR="00C96FC8" w:rsidRPr="00517F91" w:rsidRDefault="00C96FC8" w:rsidP="00C96FC8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b/>
                          <w:sz w:val="14"/>
                          <w:szCs w:val="14"/>
                          <w:lang w:val="en-GB"/>
                        </w:rPr>
                        <w:t>Sport Active After – School Hockey</w:t>
                      </w:r>
                    </w:p>
                    <w:p w14:paraId="02158AFE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Tuesday 5th</w:t>
                      </w:r>
                      <w:r w:rsidRPr="00517F91">
                        <w:rPr>
                          <w:sz w:val="14"/>
                          <w:szCs w:val="14"/>
                          <w:vertAlign w:val="superscript"/>
                          <w:lang w:val="en-GB"/>
                        </w:rPr>
                        <w:t>th</w:t>
                      </w: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November – Tuesday 10th December (6 </w:t>
                      </w:r>
                      <w:bookmarkStart w:id="1" w:name="_GoBack"/>
                      <w:bookmarkEnd w:id="1"/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sessions)</w:t>
                      </w:r>
                    </w:p>
                    <w:p w14:paraId="0F81F231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15:15-16:15</w:t>
                      </w:r>
                    </w:p>
                    <w:p w14:paraId="0734F2F6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Reception- Year 6</w:t>
                      </w:r>
                    </w:p>
                    <w:p w14:paraId="1559717B" w14:textId="77777777" w:rsidR="00C96FC8" w:rsidRPr="00517F91" w:rsidRDefault="00C96FC8" w:rsidP="00C96FC8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£21.00 per participant per course</w:t>
                      </w:r>
                    </w:p>
                    <w:p w14:paraId="2F8DC423" w14:textId="77777777" w:rsidR="00C96FC8" w:rsidRPr="00517F91" w:rsidRDefault="00C96FC8" w:rsidP="00517F91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b/>
                          <w:sz w:val="14"/>
                          <w:szCs w:val="14"/>
                          <w:lang w:val="en-GB"/>
                        </w:rPr>
                        <w:t>Sport Active After – School Netball</w:t>
                      </w:r>
                    </w:p>
                    <w:p w14:paraId="6CAA3878" w14:textId="77777777" w:rsidR="00C96FC8" w:rsidRPr="00517F91" w:rsidRDefault="00C96FC8" w:rsidP="00517F91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Wednesday 6</w:t>
                      </w:r>
                      <w:r w:rsidRPr="00517F91">
                        <w:rPr>
                          <w:sz w:val="14"/>
                          <w:szCs w:val="14"/>
                          <w:vertAlign w:val="superscript"/>
                          <w:lang w:val="en-GB"/>
                        </w:rPr>
                        <w:t>th</w:t>
                      </w: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November -</w:t>
                      </w:r>
                      <w:proofErr w:type="spellStart"/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wednesday</w:t>
                      </w:r>
                      <w:proofErr w:type="spellEnd"/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11</w:t>
                      </w:r>
                      <w:proofErr w:type="gramStart"/>
                      <w:r w:rsidRPr="00517F91">
                        <w:rPr>
                          <w:sz w:val="14"/>
                          <w:szCs w:val="14"/>
                          <w:vertAlign w:val="superscript"/>
                          <w:lang w:val="en-GB"/>
                        </w:rPr>
                        <w:t xml:space="preserve">th </w:t>
                      </w: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 xml:space="preserve"> December</w:t>
                      </w:r>
                      <w:proofErr w:type="gramEnd"/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(6 Sessions)</w:t>
                      </w:r>
                    </w:p>
                    <w:p w14:paraId="594557EA" w14:textId="77777777" w:rsidR="00C96FC8" w:rsidRPr="00517F91" w:rsidRDefault="00C96FC8" w:rsidP="00517F91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15:15-16:15</w:t>
                      </w:r>
                    </w:p>
                    <w:p w14:paraId="544AA3D1" w14:textId="77777777" w:rsidR="00C96FC8" w:rsidRPr="00517F91" w:rsidRDefault="00C96FC8" w:rsidP="00517F91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Reception –Year 6</w:t>
                      </w:r>
                    </w:p>
                    <w:p w14:paraId="4E7B73C6" w14:textId="77777777" w:rsidR="00C96FC8" w:rsidRPr="00517F91" w:rsidRDefault="00C96FC8" w:rsidP="00517F91">
                      <w:pPr>
                        <w:jc w:val="center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17F91">
                        <w:rPr>
                          <w:sz w:val="14"/>
                          <w:szCs w:val="14"/>
                          <w:lang w:val="en-GB"/>
                        </w:rPr>
                        <w:t>£21.00 per participant per course</w:t>
                      </w:r>
                    </w:p>
                    <w:p w14:paraId="71154D84" w14:textId="77777777" w:rsidR="00C96FC8" w:rsidRPr="00517F91" w:rsidRDefault="00C96FC8" w:rsidP="00517F91">
                      <w:pPr>
                        <w:jc w:val="center"/>
                        <w:rPr>
                          <w:sz w:val="11"/>
                          <w:szCs w:val="11"/>
                          <w:lang w:val="en-GB"/>
                        </w:rPr>
                      </w:pPr>
                    </w:p>
                    <w:p w14:paraId="1870F3A9" w14:textId="538B6F8A" w:rsidR="00C94D3D" w:rsidRPr="00C94D3D" w:rsidRDefault="00C94D3D" w:rsidP="00C96FC8">
                      <w:pPr>
                        <w:ind w:firstLine="720"/>
                        <w:rPr>
                          <w:rFonts w:ascii="Lato Regular" w:hAnsi="Lato Regular"/>
                          <w:b/>
                          <w:color w:val="82368F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4D62"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07F90045" wp14:editId="4AA3E527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44200" cy="7594106"/>
            <wp:effectExtent l="0" t="0" r="0" b="635"/>
            <wp:wrapNone/>
            <wp:docPr id="1" name="Picture 1" descr="Macintosh HD:Users:nickpreston:Desktop:Screenshot 2018-12-11 at 18.2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kpreston:Desktop:Screenshot 2018-12-11 at 18.22.0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194" cy="759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4B1" w:rsidSect="002442CA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ato Regular">
    <w:altName w:val="Calibri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2CA"/>
    <w:rsid w:val="002442CA"/>
    <w:rsid w:val="00517F91"/>
    <w:rsid w:val="006D47C1"/>
    <w:rsid w:val="006F117C"/>
    <w:rsid w:val="00726973"/>
    <w:rsid w:val="00894698"/>
    <w:rsid w:val="00BB7D41"/>
    <w:rsid w:val="00C134DA"/>
    <w:rsid w:val="00C43922"/>
    <w:rsid w:val="00C94D3D"/>
    <w:rsid w:val="00C96FC8"/>
    <w:rsid w:val="00CF4D62"/>
    <w:rsid w:val="00E644B1"/>
    <w:rsid w:val="00ED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11154"/>
  <w14:defaultImageDpi w14:val="300"/>
  <w15:docId w15:val="{283C5C2B-CD94-794A-B4BF-14BC9F74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2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2C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4D3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D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4D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969261C2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Preston</dc:creator>
  <cp:keywords/>
  <dc:description/>
  <cp:lastModifiedBy>Hill Karen</cp:lastModifiedBy>
  <cp:revision>2</cp:revision>
  <dcterms:created xsi:type="dcterms:W3CDTF">2019-10-30T11:47:00Z</dcterms:created>
  <dcterms:modified xsi:type="dcterms:W3CDTF">2019-10-30T11:47:00Z</dcterms:modified>
</cp:coreProperties>
</file>